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81690A" w14:textId="22BD4B25" w:rsidR="00EC38AE" w:rsidRPr="000D7409" w:rsidRDefault="000D7409" w:rsidP="00EC38AE">
      <w:pPr>
        <w:spacing w:before="100" w:beforeAutospacing="1" w:after="100" w:afterAutospacing="1" w:line="300" w:lineRule="atLeast"/>
        <w:rPr>
          <w:rFonts w:eastAsia="Times New Roman" w:cstheme="minorHAnsi"/>
        </w:rPr>
      </w:pPr>
      <w:r w:rsidRPr="000D7409">
        <w:rPr>
          <w:rFonts w:eastAsia="Times New Roman" w:cstheme="minorHAnsi"/>
          <w:b/>
          <w:bCs/>
        </w:rPr>
        <w:t>Continental Divide Electric Cooperative</w:t>
      </w:r>
      <w:r w:rsidRPr="000D7409">
        <w:rPr>
          <w:rFonts w:eastAsia="Times New Roman" w:cstheme="minorHAnsi"/>
        </w:rPr>
        <w:t xml:space="preserve"> seeks</w:t>
      </w:r>
      <w:r w:rsidR="00EC38AE" w:rsidRPr="000D7409">
        <w:rPr>
          <w:rFonts w:eastAsia="Times New Roman" w:cstheme="minorHAnsi"/>
        </w:rPr>
        <w:t xml:space="preserve"> a detail-oriented and motivated </w:t>
      </w:r>
      <w:r w:rsidR="00EC38AE" w:rsidRPr="000D7409">
        <w:rPr>
          <w:rFonts w:eastAsia="Times New Roman" w:cstheme="minorHAnsi"/>
          <w:b/>
          <w:bCs/>
        </w:rPr>
        <w:t>GIS Technician</w:t>
      </w:r>
      <w:r w:rsidR="00EC38AE" w:rsidRPr="000D7409">
        <w:rPr>
          <w:rFonts w:eastAsia="Times New Roman" w:cstheme="minorHAnsi"/>
        </w:rPr>
        <w:t xml:space="preserve"> to support the development, maintenance, and analysis of geographic information systems (GIS) data and mapping applications. This position plays a key role in collecting, managing, and presenting spatial data that supports organizational planning, operations, and decision-making.</w:t>
      </w:r>
    </w:p>
    <w:p w14:paraId="0CE654C5" w14:textId="77777777" w:rsidR="00041B58" w:rsidRPr="000D7409" w:rsidRDefault="00041B58" w:rsidP="00041B58">
      <w:pPr>
        <w:rPr>
          <w:rFonts w:cstheme="minorHAnsi"/>
          <w:b/>
          <w:bCs/>
        </w:rPr>
      </w:pPr>
      <w:r w:rsidRPr="000D7409">
        <w:rPr>
          <w:rFonts w:cstheme="minorHAnsi"/>
          <w:b/>
          <w:bCs/>
        </w:rPr>
        <w:t xml:space="preserve">Position Summary- </w:t>
      </w:r>
      <w:r w:rsidRPr="000D7409">
        <w:rPr>
          <w:rFonts w:cstheme="minorHAnsi"/>
        </w:rPr>
        <w:t xml:space="preserve">The </w:t>
      </w:r>
      <w:r w:rsidRPr="000D7409">
        <w:rPr>
          <w:rFonts w:cstheme="minorHAnsi"/>
          <w:b/>
          <w:bCs/>
        </w:rPr>
        <w:t>GIS Technician</w:t>
      </w:r>
      <w:r w:rsidRPr="000D7409">
        <w:rPr>
          <w:rFonts w:cstheme="minorHAnsi"/>
        </w:rPr>
        <w:t xml:space="preserve"> supports the Engineering Department by maintaining and updating GIS data, assisting with mapping projects, and supporting electric and fiber system records.</w:t>
      </w:r>
    </w:p>
    <w:p w14:paraId="7B4EBC4A" w14:textId="77777777" w:rsidR="00041B58" w:rsidRPr="000D7409" w:rsidRDefault="00041B58" w:rsidP="00041B58">
      <w:pPr>
        <w:rPr>
          <w:rFonts w:cstheme="minorHAnsi"/>
        </w:rPr>
      </w:pPr>
    </w:p>
    <w:p w14:paraId="169A61F7" w14:textId="77777777" w:rsidR="00041B58" w:rsidRPr="000D7409" w:rsidRDefault="00041B58" w:rsidP="00041B58">
      <w:pPr>
        <w:rPr>
          <w:rFonts w:cstheme="minorHAnsi"/>
          <w:b/>
          <w:bCs/>
        </w:rPr>
      </w:pPr>
      <w:r w:rsidRPr="000D7409">
        <w:rPr>
          <w:rFonts w:cstheme="minorHAnsi"/>
          <w:b/>
          <w:bCs/>
        </w:rPr>
        <w:t>Key Responsibilities</w:t>
      </w:r>
    </w:p>
    <w:p w14:paraId="3BACF69B" w14:textId="77777777" w:rsidR="00041B58" w:rsidRPr="000D7409" w:rsidRDefault="00041B58" w:rsidP="00041B58">
      <w:pPr>
        <w:rPr>
          <w:rFonts w:cstheme="minorHAnsi"/>
          <w:b/>
          <w:bCs/>
        </w:rPr>
      </w:pPr>
    </w:p>
    <w:p w14:paraId="757D62C9" w14:textId="77777777" w:rsidR="00041B58" w:rsidRPr="000D7409" w:rsidRDefault="00041B58" w:rsidP="00041B58">
      <w:pPr>
        <w:rPr>
          <w:rFonts w:cstheme="minorHAnsi"/>
        </w:rPr>
      </w:pPr>
      <w:r w:rsidRPr="000D7409">
        <w:rPr>
          <w:rFonts w:cstheme="minorHAnsi"/>
        </w:rPr>
        <w:t>• Maintain and update GIS mapping data for electric and fiber systems.</w:t>
      </w:r>
      <w:r w:rsidRPr="000D7409">
        <w:rPr>
          <w:rFonts w:cstheme="minorHAnsi"/>
        </w:rPr>
        <w:br/>
        <w:t>• Enter construction and as-built records into GIS databases.</w:t>
      </w:r>
      <w:r w:rsidRPr="000D7409">
        <w:rPr>
          <w:rFonts w:cstheme="minorHAnsi"/>
        </w:rPr>
        <w:br/>
        <w:t>• Assist with field data collection and verification.</w:t>
      </w:r>
      <w:r w:rsidRPr="000D7409">
        <w:rPr>
          <w:rFonts w:cstheme="minorHAnsi"/>
        </w:rPr>
        <w:br/>
        <w:t>• Create and update maps for engineering and operations.</w:t>
      </w:r>
      <w:r w:rsidRPr="000D7409">
        <w:rPr>
          <w:rFonts w:cstheme="minorHAnsi"/>
        </w:rPr>
        <w:br/>
        <w:t>• Maintain digital records and engineering documentation.</w:t>
      </w:r>
      <w:r w:rsidRPr="000D7409">
        <w:rPr>
          <w:rFonts w:cstheme="minorHAnsi"/>
        </w:rPr>
        <w:br/>
        <w:t>• Assist with special mapping and infrastructure projects.</w:t>
      </w:r>
      <w:r w:rsidRPr="000D7409">
        <w:rPr>
          <w:rFonts w:cstheme="minorHAnsi"/>
        </w:rPr>
        <w:br/>
        <w:t>• Perform other duties as assigned.</w:t>
      </w:r>
    </w:p>
    <w:p w14:paraId="6643A7FC" w14:textId="77777777" w:rsidR="00041B58" w:rsidRPr="000D7409" w:rsidRDefault="00041B58" w:rsidP="00041B58">
      <w:pPr>
        <w:spacing w:before="100" w:beforeAutospacing="1" w:after="100" w:afterAutospacing="1" w:line="300" w:lineRule="atLeast"/>
        <w:outlineLvl w:val="1"/>
        <w:rPr>
          <w:rFonts w:eastAsia="Times New Roman" w:cstheme="minorHAnsi"/>
          <w:b/>
          <w:bCs/>
        </w:rPr>
      </w:pPr>
      <w:r w:rsidRPr="000D7409">
        <w:rPr>
          <w:rFonts w:eastAsia="Times New Roman" w:cstheme="minorHAnsi"/>
          <w:b/>
          <w:bCs/>
        </w:rPr>
        <w:t>Qualifications Preferred</w:t>
      </w:r>
    </w:p>
    <w:p w14:paraId="4C906F33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Associate degree in Geographic Information Systems, Geography, Computer Science, Environmental Science, or a related field; equivalent experience may be considered.</w:t>
      </w:r>
    </w:p>
    <w:p w14:paraId="5C06CCA5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 xml:space="preserve">High School Diploma or equivalent. </w:t>
      </w:r>
    </w:p>
    <w:p w14:paraId="0BE5BCF9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Experience using GIS software, preferably ESRI ArcGIS products.</w:t>
      </w:r>
    </w:p>
    <w:p w14:paraId="078F4692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Knowledge of mapping principles, spatial databases, and GPS technology.</w:t>
      </w:r>
    </w:p>
    <w:p w14:paraId="1E9305AA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Strong analytical, organizational, and problem-solving skills.</w:t>
      </w:r>
    </w:p>
    <w:p w14:paraId="094D0E32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Proficiency with Microsoft Office applications.</w:t>
      </w:r>
    </w:p>
    <w:p w14:paraId="6C2659EC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Ability to communicate effectively and work independently or as part of a team.</w:t>
      </w:r>
    </w:p>
    <w:p w14:paraId="165490B3" w14:textId="77777777" w:rsidR="00041B58" w:rsidRPr="000D7409" w:rsidRDefault="00041B58" w:rsidP="00041B58">
      <w:pPr>
        <w:numPr>
          <w:ilvl w:val="0"/>
          <w:numId w:val="2"/>
        </w:numPr>
        <w:tabs>
          <w:tab w:val="clear" w:pos="720"/>
          <w:tab w:val="num" w:pos="360"/>
        </w:tabs>
        <w:spacing w:before="100" w:beforeAutospacing="1" w:after="100" w:afterAutospacing="1" w:line="300" w:lineRule="atLeast"/>
        <w:ind w:left="360"/>
        <w:rPr>
          <w:rFonts w:eastAsia="Times New Roman" w:cstheme="minorHAnsi"/>
        </w:rPr>
      </w:pPr>
      <w:r w:rsidRPr="000D7409">
        <w:rPr>
          <w:rFonts w:eastAsia="Times New Roman" w:cstheme="minorHAnsi"/>
        </w:rPr>
        <w:t>Valid driver's license preferred.</w:t>
      </w:r>
    </w:p>
    <w:p w14:paraId="022B37C9" w14:textId="5E4C6E06" w:rsidR="00041B58" w:rsidRPr="000D7409" w:rsidRDefault="00041B58" w:rsidP="00041B58">
      <w:pPr>
        <w:rPr>
          <w:rFonts w:cstheme="minorHAnsi"/>
          <w:b/>
          <w:bCs/>
        </w:rPr>
      </w:pPr>
      <w:r w:rsidRPr="000D7409">
        <w:rPr>
          <w:rFonts w:cstheme="minorHAnsi"/>
          <w:b/>
          <w:bCs/>
        </w:rPr>
        <w:t>How to Apply</w:t>
      </w:r>
    </w:p>
    <w:p w14:paraId="3525B93E" w14:textId="77777777" w:rsidR="00041B58" w:rsidRPr="000D7409" w:rsidRDefault="00041B58" w:rsidP="00041B58">
      <w:pPr>
        <w:rPr>
          <w:rFonts w:cstheme="minorHAnsi"/>
          <w:b/>
          <w:bCs/>
        </w:rPr>
      </w:pPr>
    </w:p>
    <w:p w14:paraId="4F07D5A9" w14:textId="3819ABA6" w:rsidR="00041B58" w:rsidRPr="000D7409" w:rsidRDefault="00041B58" w:rsidP="00041B58">
      <w:pPr>
        <w:spacing w:line="300" w:lineRule="atLeast"/>
        <w:rPr>
          <w:rFonts w:eastAsia="Times New Roman" w:cstheme="minorHAnsi"/>
        </w:rPr>
      </w:pPr>
      <w:r w:rsidRPr="000D7409">
        <w:rPr>
          <w:rFonts w:eastAsia="Times New Roman" w:cstheme="minorHAnsi"/>
        </w:rPr>
        <w:t xml:space="preserve">Submit your resume and completed employment application to </w:t>
      </w:r>
      <w:r w:rsidRPr="000D7409">
        <w:rPr>
          <w:rFonts w:eastAsia="Times New Roman" w:cstheme="minorHAnsi"/>
          <w:b/>
          <w:bCs/>
        </w:rPr>
        <w:t>rgalindo@cdec.coop</w:t>
      </w:r>
      <w:r w:rsidRPr="000D7409">
        <w:rPr>
          <w:rFonts w:eastAsia="Times New Roman" w:cstheme="minorHAnsi"/>
        </w:rPr>
        <w:t xml:space="preserve">. Employment applications are available on the CDEC website at </w:t>
      </w:r>
      <w:r w:rsidRPr="000D7409">
        <w:rPr>
          <w:rFonts w:eastAsia="Times New Roman" w:cstheme="minorHAnsi"/>
          <w:b/>
          <w:bCs/>
        </w:rPr>
        <w:t>cdec.coop</w:t>
      </w:r>
      <w:r w:rsidRPr="000D7409">
        <w:rPr>
          <w:rFonts w:eastAsia="Times New Roman" w:cstheme="minorHAnsi"/>
        </w:rPr>
        <w:t xml:space="preserve">. Applications will be accepted until </w:t>
      </w:r>
      <w:r w:rsidRPr="000D7409">
        <w:rPr>
          <w:rFonts w:eastAsia="Times New Roman" w:cstheme="minorHAnsi"/>
          <w:b/>
          <w:bCs/>
        </w:rPr>
        <w:t xml:space="preserve">5:00 pm, on </w:t>
      </w:r>
      <w:r w:rsidR="000D7409" w:rsidRPr="000D7409">
        <w:rPr>
          <w:rFonts w:eastAsia="Times New Roman" w:cstheme="minorHAnsi"/>
          <w:b/>
          <w:bCs/>
        </w:rPr>
        <w:t>November 12</w:t>
      </w:r>
      <w:r w:rsidRPr="000D7409">
        <w:rPr>
          <w:rFonts w:eastAsia="Times New Roman" w:cstheme="minorHAnsi"/>
          <w:b/>
          <w:bCs/>
        </w:rPr>
        <w:t>, 2026</w:t>
      </w:r>
      <w:r w:rsidRPr="000D7409">
        <w:rPr>
          <w:rFonts w:eastAsia="Times New Roman" w:cstheme="minorHAnsi"/>
        </w:rPr>
        <w:t>.</w:t>
      </w:r>
    </w:p>
    <w:p w14:paraId="453FCE1C" w14:textId="77777777" w:rsidR="00041B58" w:rsidRPr="000D7409" w:rsidRDefault="00041B58" w:rsidP="00041B58">
      <w:pPr>
        <w:jc w:val="both"/>
        <w:rPr>
          <w:rFonts w:cstheme="minorHAnsi"/>
          <w:sz w:val="28"/>
          <w:szCs w:val="28"/>
        </w:rPr>
      </w:pPr>
    </w:p>
    <w:p w14:paraId="3BD2F305" w14:textId="77777777" w:rsidR="00041B58" w:rsidRPr="000D7409" w:rsidRDefault="00041B58" w:rsidP="00041B58">
      <w:pPr>
        <w:jc w:val="both"/>
        <w:rPr>
          <w:rFonts w:cstheme="minorHAnsi"/>
          <w:b/>
          <w:bCs/>
          <w:sz w:val="28"/>
          <w:szCs w:val="28"/>
        </w:rPr>
      </w:pPr>
      <w:r w:rsidRPr="000D7409">
        <w:rPr>
          <w:rFonts w:cstheme="minorHAnsi"/>
          <w:b/>
          <w:bCs/>
          <w:sz w:val="28"/>
          <w:szCs w:val="28"/>
        </w:rPr>
        <w:t xml:space="preserve">Continental Divide Electric Cooperative is an Equal Opportunity Employer. </w:t>
      </w:r>
    </w:p>
    <w:p w14:paraId="4A70BA5C" w14:textId="77777777" w:rsidR="00F268DD" w:rsidRDefault="00F268DD"/>
    <w:sectPr w:rsidR="00F268DD" w:rsidSect="00903941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935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455D31" w14:textId="77777777" w:rsidR="00EC38AE" w:rsidRDefault="00EC38AE" w:rsidP="00903941">
      <w:r>
        <w:separator/>
      </w:r>
    </w:p>
  </w:endnote>
  <w:endnote w:type="continuationSeparator" w:id="0">
    <w:p w14:paraId="686D10E9" w14:textId="77777777" w:rsidR="00EC38AE" w:rsidRDefault="00EC38AE" w:rsidP="009039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1017218" w14:textId="77777777" w:rsidR="00683354" w:rsidRDefault="0068335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64C3A0C" w14:textId="77777777" w:rsidR="00683354" w:rsidRDefault="0068335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D229C3" w14:textId="77777777" w:rsidR="00683354" w:rsidRDefault="0068335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AA2839" w14:textId="77777777" w:rsidR="00EC38AE" w:rsidRDefault="00EC38AE" w:rsidP="00903941">
      <w:r>
        <w:separator/>
      </w:r>
    </w:p>
  </w:footnote>
  <w:footnote w:type="continuationSeparator" w:id="0">
    <w:p w14:paraId="45EBDC81" w14:textId="77777777" w:rsidR="00EC38AE" w:rsidRDefault="00EC38AE" w:rsidP="0090394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92D9ABE" w14:textId="77777777" w:rsidR="00683354" w:rsidRDefault="0068335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BE33D3F" w14:textId="77777777" w:rsidR="00903941" w:rsidRDefault="00903941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CF3D0A3" wp14:editId="30980057">
          <wp:simplePos x="0" y="0"/>
          <wp:positionH relativeFrom="column">
            <wp:posOffset>-1030640</wp:posOffset>
          </wp:positionH>
          <wp:positionV relativeFrom="paragraph">
            <wp:posOffset>-468993</wp:posOffset>
          </wp:positionV>
          <wp:extent cx="7914806" cy="10242691"/>
          <wp:effectExtent l="12700" t="12700" r="10160" b="635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14806" cy="10242691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E3C9C1" w14:textId="77777777" w:rsidR="00683354" w:rsidRDefault="006833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C74C45"/>
    <w:multiLevelType w:val="multilevel"/>
    <w:tmpl w:val="4A868F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6FFC6C2C"/>
    <w:multiLevelType w:val="multilevel"/>
    <w:tmpl w:val="695A1F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BA716F2"/>
    <w:multiLevelType w:val="multilevel"/>
    <w:tmpl w:val="E2CE9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defaultTabStop w:val="72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8AE"/>
    <w:rsid w:val="00041B58"/>
    <w:rsid w:val="000D7409"/>
    <w:rsid w:val="00366196"/>
    <w:rsid w:val="0040588C"/>
    <w:rsid w:val="004C0B16"/>
    <w:rsid w:val="00683354"/>
    <w:rsid w:val="00903941"/>
    <w:rsid w:val="00E439E4"/>
    <w:rsid w:val="00EC38AE"/>
    <w:rsid w:val="00F268DD"/>
    <w:rsid w:val="00F4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29D7665D"/>
  <w15:chartTrackingRefBased/>
  <w15:docId w15:val="{DCD22A4A-D388-493E-84C7-CE16E2EE36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EC38AE"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394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03941"/>
  </w:style>
  <w:style w:type="paragraph" w:styleId="Footer">
    <w:name w:val="footer"/>
    <w:basedOn w:val="Normal"/>
    <w:link w:val="FooterChar"/>
    <w:uiPriority w:val="99"/>
    <w:unhideWhenUsed/>
    <w:rsid w:val="0090394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03941"/>
  </w:style>
  <w:style w:type="character" w:customStyle="1" w:styleId="Heading2Char">
    <w:name w:val="Heading 2 Char"/>
    <w:basedOn w:val="DefaultParagraphFont"/>
    <w:link w:val="Heading2"/>
    <w:uiPriority w:val="9"/>
    <w:rsid w:val="00EC38AE"/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NormalWeb">
    <w:name w:val="Normal (Web)"/>
    <w:basedOn w:val="Normal"/>
    <w:uiPriority w:val="99"/>
    <w:semiHidden/>
    <w:unhideWhenUsed/>
    <w:rsid w:val="00EC38AE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EC38AE"/>
    <w:rPr>
      <w:b/>
      <w:bCs/>
    </w:rPr>
  </w:style>
  <w:style w:type="paragraph" w:styleId="ListParagraph">
    <w:name w:val="List Paragraph"/>
    <w:basedOn w:val="Normal"/>
    <w:uiPriority w:val="34"/>
    <w:qFormat/>
    <w:rsid w:val="00041B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87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0878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M:\All%20Letter%20Heads\CDEC_fin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CDEC_final</Template>
  <TotalTime>8</TotalTime>
  <Pages>1</Pages>
  <Words>281</Words>
  <Characters>1603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Galindo</dc:creator>
  <cp:keywords/>
  <dc:description/>
  <cp:lastModifiedBy>Raquel Galindo</cp:lastModifiedBy>
  <cp:revision>4</cp:revision>
  <dcterms:created xsi:type="dcterms:W3CDTF">2026-10-28T16:36:00Z</dcterms:created>
  <dcterms:modified xsi:type="dcterms:W3CDTF">2026-10-28T17:18:00Z</dcterms:modified>
</cp:coreProperties>
</file>